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696" w:rsidRDefault="00136696" w:rsidP="009A64B0">
      <w:pPr>
        <w:widowControl w:val="0"/>
        <w:spacing w:line="200" w:lineRule="atLeast"/>
      </w:pPr>
    </w:p>
    <w:p w:rsidR="00136696" w:rsidRPr="009A64B0" w:rsidRDefault="00136696" w:rsidP="009A64B0">
      <w:pPr>
        <w:widowControl w:val="0"/>
        <w:spacing w:line="200" w:lineRule="atLeast"/>
        <w:jc w:val="center"/>
        <w:rPr>
          <w:b/>
        </w:rPr>
      </w:pPr>
      <w:r w:rsidRPr="009A64B0">
        <w:rPr>
          <w:b/>
        </w:rPr>
        <w:t>ZADAVATEL</w:t>
      </w:r>
    </w:p>
    <w:p w:rsidR="00136696" w:rsidRPr="009A64B0" w:rsidRDefault="00136696" w:rsidP="009A64B0">
      <w:pPr>
        <w:widowControl w:val="0"/>
        <w:spacing w:line="200" w:lineRule="atLeast"/>
        <w:jc w:val="center"/>
        <w:rPr>
          <w:b/>
        </w:rPr>
      </w:pPr>
    </w:p>
    <w:p w:rsidR="00136696" w:rsidRPr="009A64B0" w:rsidRDefault="00136696" w:rsidP="009A64B0">
      <w:pPr>
        <w:widowControl w:val="0"/>
        <w:spacing w:line="200" w:lineRule="atLeast"/>
        <w:jc w:val="center"/>
        <w:rPr>
          <w:b/>
        </w:rPr>
      </w:pPr>
      <w:r w:rsidRPr="009A64B0">
        <w:rPr>
          <w:b/>
        </w:rPr>
        <w:t>Univerzita Karlova v Praze se sídlem Praha 1, Ovocný trh 3-5,  PSČ:116 36</w:t>
      </w:r>
    </w:p>
    <w:p w:rsidR="00136696" w:rsidRPr="009A64B0" w:rsidRDefault="00136696" w:rsidP="009A64B0">
      <w:pPr>
        <w:widowControl w:val="0"/>
        <w:spacing w:line="200" w:lineRule="atLeast"/>
        <w:jc w:val="center"/>
        <w:rPr>
          <w:b/>
        </w:rPr>
      </w:pPr>
      <w:r w:rsidRPr="009A64B0">
        <w:rPr>
          <w:b/>
        </w:rPr>
        <w:t>týká se součásti 1.lékařská fakulta</w:t>
      </w:r>
    </w:p>
    <w:p w:rsidR="00136696" w:rsidRPr="009A64B0" w:rsidRDefault="00136696" w:rsidP="009A64B0">
      <w:pPr>
        <w:widowControl w:val="0"/>
        <w:spacing w:line="200" w:lineRule="atLeast"/>
        <w:jc w:val="center"/>
        <w:rPr>
          <w:b/>
        </w:rPr>
      </w:pPr>
      <w:r w:rsidRPr="009A64B0">
        <w:rPr>
          <w:b/>
        </w:rPr>
        <w:t>Praha 2, Kateřinská č.p. 1660/32, PSČ:121 08</w:t>
      </w:r>
    </w:p>
    <w:p w:rsidR="00136696" w:rsidRDefault="00136696" w:rsidP="009A64B0">
      <w:pPr>
        <w:widowControl w:val="0"/>
        <w:spacing w:line="200" w:lineRule="atLeast"/>
      </w:pPr>
    </w:p>
    <w:p w:rsidR="00136696" w:rsidRDefault="00136696" w:rsidP="009A64B0">
      <w:pPr>
        <w:widowControl w:val="0"/>
        <w:spacing w:line="200" w:lineRule="atLeast"/>
      </w:pPr>
    </w:p>
    <w:p w:rsidR="00136696" w:rsidRPr="00872B4C" w:rsidRDefault="00136696" w:rsidP="009A64B0">
      <w:pPr>
        <w:widowControl w:val="0"/>
        <w:spacing w:line="200" w:lineRule="atLeast"/>
      </w:pPr>
      <w:r w:rsidRPr="00872B4C">
        <w:t>Vážení,</w:t>
      </w:r>
    </w:p>
    <w:p w:rsidR="00136696" w:rsidRPr="00872B4C" w:rsidRDefault="00136696" w:rsidP="009A64B0">
      <w:pPr>
        <w:widowControl w:val="0"/>
        <w:spacing w:line="200" w:lineRule="atLeast"/>
      </w:pPr>
    </w:p>
    <w:p w:rsidR="00136696" w:rsidRPr="00872B4C" w:rsidRDefault="00136696" w:rsidP="009A64B0">
      <w:pPr>
        <w:widowControl w:val="0"/>
        <w:spacing w:line="200" w:lineRule="atLeast"/>
        <w:rPr>
          <w:b/>
        </w:rPr>
      </w:pPr>
      <w:r w:rsidRPr="00872B4C">
        <w:t>zadavatel Vám sděluje následující dodatečné informace vztahující se k podl</w:t>
      </w:r>
      <w:r>
        <w:t>imitní veřejné zakázce zadávané</w:t>
      </w:r>
      <w:r w:rsidRPr="00872B4C">
        <w:t xml:space="preserve"> v otevřeném zadávacím řízení </w:t>
      </w:r>
      <w:r w:rsidRPr="00872B4C">
        <w:rPr>
          <w:b/>
        </w:rPr>
        <w:t>„Kancelářské potřeby“.</w:t>
      </w:r>
    </w:p>
    <w:p w:rsidR="00136696" w:rsidRPr="00872B4C" w:rsidRDefault="00136696" w:rsidP="009A64B0">
      <w:pPr>
        <w:widowControl w:val="0"/>
        <w:spacing w:line="200" w:lineRule="atLeast"/>
        <w:rPr>
          <w:b/>
        </w:rPr>
      </w:pPr>
      <w:r w:rsidRPr="00872B4C">
        <w:rPr>
          <w:b/>
        </w:rPr>
        <w:t>Evidenční číslo v IS VZ US: 60053164</w:t>
      </w:r>
    </w:p>
    <w:p w:rsidR="00136696" w:rsidRPr="00872B4C" w:rsidRDefault="00136696" w:rsidP="009A64B0">
      <w:pPr>
        <w:widowControl w:val="0"/>
        <w:spacing w:line="200" w:lineRule="atLeast"/>
      </w:pPr>
      <w:r w:rsidRPr="00872B4C">
        <w:t>http://www.msmt.cz/file/13298</w:t>
      </w:r>
    </w:p>
    <w:p w:rsidR="00136696" w:rsidRPr="00872B4C" w:rsidRDefault="00136696" w:rsidP="009A64B0">
      <w:pPr>
        <w:widowControl w:val="0"/>
        <w:spacing w:line="200" w:lineRule="atLeast"/>
      </w:pPr>
    </w:p>
    <w:p w:rsidR="00136696" w:rsidRPr="00872B4C" w:rsidRDefault="00136696" w:rsidP="009A64B0">
      <w:pPr>
        <w:widowControl w:val="0"/>
        <w:spacing w:line="200" w:lineRule="atLeast"/>
        <w:rPr>
          <w:b/>
        </w:rPr>
      </w:pPr>
      <w:r w:rsidRPr="00872B4C">
        <w:rPr>
          <w:b/>
        </w:rPr>
        <w:t xml:space="preserve">Znění dotazu : </w:t>
      </w:r>
    </w:p>
    <w:p w:rsidR="00136696" w:rsidRPr="00872B4C" w:rsidRDefault="00136696" w:rsidP="009A64B0">
      <w:pPr>
        <w:widowControl w:val="0"/>
        <w:spacing w:line="200" w:lineRule="atLeast"/>
      </w:pPr>
    </w:p>
    <w:p w:rsidR="00136696" w:rsidRPr="00872B4C" w:rsidRDefault="00136696" w:rsidP="009A64B0">
      <w:pPr>
        <w:spacing w:before="100" w:beforeAutospacing="1" w:after="100" w:afterAutospacing="1"/>
      </w:pPr>
      <w:r w:rsidRPr="00872B4C">
        <w:t>Jak postupovat u ocenění položky č. 1 – Fotopapír pro laserové a inkoustové tiskárny.</w:t>
      </w:r>
    </w:p>
    <w:p w:rsidR="00136696" w:rsidRPr="00872B4C" w:rsidRDefault="00136696" w:rsidP="009A64B0">
      <w:pPr>
        <w:spacing w:before="100" w:beforeAutospacing="1" w:after="100" w:afterAutospacing="1"/>
      </w:pPr>
      <w:r w:rsidRPr="00872B4C">
        <w:t>Vzhledem ke dvěma typům tiskáren (laser a inkoust) je potřeba dvou typů fotopapíru, protože každý fotopapír má jiný povrch a tudíž nelze pro dva typy potisku zvolit jeden druh papíru. V zadávací dokumentaci je napsáno, že pořadí položek předmětu koupě nesmí být změněno a tudíž nelze tuto položku přidat.</w:t>
      </w:r>
    </w:p>
    <w:p w:rsidR="00136696" w:rsidRPr="00872B4C" w:rsidRDefault="00136696" w:rsidP="009A64B0">
      <w:pPr>
        <w:widowControl w:val="0"/>
        <w:spacing w:line="200" w:lineRule="atLeast"/>
        <w:rPr>
          <w:b/>
        </w:rPr>
      </w:pPr>
      <w:r w:rsidRPr="00872B4C">
        <w:rPr>
          <w:b/>
        </w:rPr>
        <w:t>Odpověď :</w:t>
      </w:r>
    </w:p>
    <w:p w:rsidR="00136696" w:rsidRPr="00872B4C" w:rsidRDefault="00136696" w:rsidP="009A64B0">
      <w:pPr>
        <w:widowControl w:val="0"/>
        <w:spacing w:line="200" w:lineRule="atLeast"/>
      </w:pPr>
    </w:p>
    <w:p w:rsidR="00136696" w:rsidRDefault="00136696" w:rsidP="009A64B0">
      <w:pPr>
        <w:widowControl w:val="0"/>
        <w:spacing w:line="200" w:lineRule="atLeast"/>
        <w:rPr>
          <w:b/>
        </w:rPr>
      </w:pPr>
      <w:r w:rsidRPr="00872B4C">
        <w:t xml:space="preserve">Uchazeč nabídne v položce č. 1 pouze </w:t>
      </w:r>
      <w:r w:rsidRPr="00872B4C">
        <w:rPr>
          <w:b/>
        </w:rPr>
        <w:t>fotopapír pro laserové   tiskárny, lesklý, bílý 160g/m2,</w:t>
      </w:r>
      <w:r w:rsidRPr="00872B4C">
        <w:t xml:space="preserve"> </w:t>
      </w:r>
      <w:r>
        <w:rPr>
          <w:b/>
        </w:rPr>
        <w:t>formát A4, balík 150 listů , cena za 10 balíků (15</w:t>
      </w:r>
      <w:r w:rsidRPr="00872B4C">
        <w:rPr>
          <w:b/>
        </w:rPr>
        <w:t>00 listů).</w:t>
      </w:r>
    </w:p>
    <w:p w:rsidR="00136696" w:rsidRDefault="00136696" w:rsidP="009A64B0">
      <w:pPr>
        <w:widowControl w:val="0"/>
        <w:spacing w:line="200" w:lineRule="atLeast"/>
        <w:rPr>
          <w:b/>
        </w:rPr>
      </w:pPr>
    </w:p>
    <w:p w:rsidR="00136696" w:rsidRDefault="00136696" w:rsidP="009A64B0">
      <w:pPr>
        <w:widowControl w:val="0"/>
        <w:spacing w:line="200" w:lineRule="atLeast"/>
        <w:rPr>
          <w:b/>
        </w:rPr>
      </w:pPr>
    </w:p>
    <w:p w:rsidR="00136696" w:rsidRDefault="00136696" w:rsidP="009A64B0">
      <w:pPr>
        <w:widowControl w:val="0"/>
        <w:spacing w:line="200" w:lineRule="atLeast"/>
        <w:rPr>
          <w:b/>
        </w:rPr>
      </w:pPr>
    </w:p>
    <w:p w:rsidR="00136696" w:rsidRDefault="00136696" w:rsidP="009A64B0">
      <w:pPr>
        <w:widowControl w:val="0"/>
        <w:spacing w:line="200" w:lineRule="atLeast"/>
        <w:rPr>
          <w:b/>
        </w:rPr>
      </w:pPr>
    </w:p>
    <w:p w:rsidR="00136696" w:rsidRDefault="00136696" w:rsidP="009A64B0">
      <w:pPr>
        <w:widowControl w:val="0"/>
        <w:spacing w:line="200" w:lineRule="atLeast"/>
        <w:rPr>
          <w:b/>
        </w:rPr>
      </w:pPr>
      <w:r>
        <w:rPr>
          <w:b/>
        </w:rPr>
        <w:t xml:space="preserve">                                                                           Ing. Dana  M e s t e k o v á, v.r.</w:t>
      </w:r>
    </w:p>
    <w:p w:rsidR="00136696" w:rsidRPr="00872B4C" w:rsidRDefault="00136696" w:rsidP="009A64B0">
      <w:pPr>
        <w:widowControl w:val="0"/>
        <w:spacing w:line="200" w:lineRule="atLeast"/>
      </w:pPr>
      <w:r>
        <w:rPr>
          <w:b/>
        </w:rPr>
        <w:t xml:space="preserve">                                                        vedoucí hospodářského oddělení 1. lékařské fakulty UK</w:t>
      </w:r>
    </w:p>
    <w:sectPr w:rsidR="00136696" w:rsidRPr="00872B4C" w:rsidSect="00863A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6696" w:rsidRDefault="00136696">
      <w:r>
        <w:separator/>
      </w:r>
    </w:p>
  </w:endnote>
  <w:endnote w:type="continuationSeparator" w:id="0">
    <w:p w:rsidR="00136696" w:rsidRDefault="001366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6696" w:rsidRDefault="00136696">
      <w:r>
        <w:separator/>
      </w:r>
    </w:p>
  </w:footnote>
  <w:footnote w:type="continuationSeparator" w:id="0">
    <w:p w:rsidR="00136696" w:rsidRDefault="001366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696" w:rsidRDefault="0013669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2049" type="#_x0000_t75" style="position:absolute;margin-left:0;margin-top:-25.8pt;width:483.85pt;height:118.2pt;z-index:251660288;visibility:visible;mso-wrap-distance-left:0;mso-wrap-distance-right:0;mso-position-horizontal:center;mso-position-horizontal-relative:margin" filled="t">
          <v:imagedata r:id="rId1" o:title=""/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B7EC3"/>
    <w:multiLevelType w:val="hybridMultilevel"/>
    <w:tmpl w:val="C2BAD5E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E7D7C30"/>
    <w:multiLevelType w:val="hybridMultilevel"/>
    <w:tmpl w:val="6B7A970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052A58"/>
    <w:multiLevelType w:val="hybridMultilevel"/>
    <w:tmpl w:val="4AA27C7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C7433EA"/>
    <w:multiLevelType w:val="hybridMultilevel"/>
    <w:tmpl w:val="B122DA36"/>
    <w:lvl w:ilvl="0" w:tplc="A232E224">
      <w:start w:val="1"/>
      <w:numFmt w:val="decimal"/>
      <w:lvlText w:val="%1."/>
      <w:lvlJc w:val="left"/>
      <w:pPr>
        <w:ind w:left="361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9B23F2"/>
    <w:multiLevelType w:val="hybridMultilevel"/>
    <w:tmpl w:val="CD14F74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F0C15B9"/>
    <w:multiLevelType w:val="hybridMultilevel"/>
    <w:tmpl w:val="4698B3D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00913B1"/>
    <w:multiLevelType w:val="hybridMultilevel"/>
    <w:tmpl w:val="1F928AB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A994329"/>
    <w:multiLevelType w:val="hybridMultilevel"/>
    <w:tmpl w:val="8D708F0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5A099B"/>
    <w:multiLevelType w:val="hybridMultilevel"/>
    <w:tmpl w:val="0EF2AA8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6933826"/>
    <w:multiLevelType w:val="hybridMultilevel"/>
    <w:tmpl w:val="04D2545A"/>
    <w:lvl w:ilvl="0" w:tplc="F2E02C32">
      <w:start w:val="1"/>
      <w:numFmt w:val="decimal"/>
      <w:lvlText w:val="%1."/>
      <w:lvlJc w:val="left"/>
      <w:pPr>
        <w:ind w:left="1081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1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1" w:hanging="180"/>
      </w:pPr>
      <w:rPr>
        <w:rFonts w:cs="Times New Roman"/>
      </w:rPr>
    </w:lvl>
  </w:abstractNum>
  <w:abstractNum w:abstractNumId="10">
    <w:nsid w:val="51B2695A"/>
    <w:multiLevelType w:val="hybridMultilevel"/>
    <w:tmpl w:val="F9E44C7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8494312"/>
    <w:multiLevelType w:val="hybridMultilevel"/>
    <w:tmpl w:val="8ACC5BE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A250E4B"/>
    <w:multiLevelType w:val="hybridMultilevel"/>
    <w:tmpl w:val="31029622"/>
    <w:lvl w:ilvl="0" w:tplc="A232E224">
      <w:start w:val="1"/>
      <w:numFmt w:val="decimal"/>
      <w:lvlText w:val="%1."/>
      <w:lvlJc w:val="left"/>
      <w:pPr>
        <w:ind w:left="361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  <w:rPr>
        <w:rFonts w:cs="Times New Roman"/>
      </w:rPr>
    </w:lvl>
  </w:abstractNum>
  <w:abstractNum w:abstractNumId="13">
    <w:nsid w:val="5BAE5FF4"/>
    <w:multiLevelType w:val="hybridMultilevel"/>
    <w:tmpl w:val="0540CED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B2C8250A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FBB5A0C"/>
    <w:multiLevelType w:val="hybridMultilevel"/>
    <w:tmpl w:val="7D92BC0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B3938C3"/>
    <w:multiLevelType w:val="hybridMultilevel"/>
    <w:tmpl w:val="9FC6E948"/>
    <w:lvl w:ilvl="0" w:tplc="3BE41030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6">
    <w:nsid w:val="73F122A9"/>
    <w:multiLevelType w:val="hybridMultilevel"/>
    <w:tmpl w:val="018EFDA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8621BEB"/>
    <w:multiLevelType w:val="hybridMultilevel"/>
    <w:tmpl w:val="4438A3B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B2A4BA9"/>
    <w:multiLevelType w:val="hybridMultilevel"/>
    <w:tmpl w:val="BF409CB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C0A5FA3"/>
    <w:multiLevelType w:val="hybridMultilevel"/>
    <w:tmpl w:val="9A6C9B84"/>
    <w:lvl w:ilvl="0" w:tplc="1E086860">
      <w:start w:val="1"/>
      <w:numFmt w:val="decimal"/>
      <w:lvlText w:val="%1."/>
      <w:lvlJc w:val="left"/>
      <w:pPr>
        <w:ind w:left="721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  <w:rPr>
        <w:rFonts w:cs="Times New Roman"/>
      </w:rPr>
    </w:lvl>
  </w:abstractNum>
  <w:abstractNum w:abstractNumId="20">
    <w:nsid w:val="7D3231EF"/>
    <w:multiLevelType w:val="hybridMultilevel"/>
    <w:tmpl w:val="435C810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DB267C8"/>
    <w:multiLevelType w:val="hybridMultilevel"/>
    <w:tmpl w:val="FA38E85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2"/>
  </w:num>
  <w:num w:numId="3">
    <w:abstractNumId w:val="3"/>
  </w:num>
  <w:num w:numId="4">
    <w:abstractNumId w:val="19"/>
  </w:num>
  <w:num w:numId="5">
    <w:abstractNumId w:val="9"/>
  </w:num>
  <w:num w:numId="6">
    <w:abstractNumId w:val="8"/>
  </w:num>
  <w:num w:numId="7">
    <w:abstractNumId w:val="2"/>
  </w:num>
  <w:num w:numId="8">
    <w:abstractNumId w:val="4"/>
  </w:num>
  <w:num w:numId="9">
    <w:abstractNumId w:val="16"/>
  </w:num>
  <w:num w:numId="10">
    <w:abstractNumId w:val="21"/>
  </w:num>
  <w:num w:numId="11">
    <w:abstractNumId w:val="13"/>
  </w:num>
  <w:num w:numId="12">
    <w:abstractNumId w:val="0"/>
  </w:num>
  <w:num w:numId="13">
    <w:abstractNumId w:val="14"/>
  </w:num>
  <w:num w:numId="14">
    <w:abstractNumId w:val="1"/>
  </w:num>
  <w:num w:numId="15">
    <w:abstractNumId w:val="6"/>
  </w:num>
  <w:num w:numId="16">
    <w:abstractNumId w:val="17"/>
  </w:num>
  <w:num w:numId="17">
    <w:abstractNumId w:val="18"/>
  </w:num>
  <w:num w:numId="18">
    <w:abstractNumId w:val="5"/>
  </w:num>
  <w:num w:numId="19">
    <w:abstractNumId w:val="11"/>
  </w:num>
  <w:num w:numId="20">
    <w:abstractNumId w:val="10"/>
  </w:num>
  <w:num w:numId="21">
    <w:abstractNumId w:val="7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3591"/>
    <w:rsid w:val="00050AE0"/>
    <w:rsid w:val="000836E3"/>
    <w:rsid w:val="00084482"/>
    <w:rsid w:val="000A63C0"/>
    <w:rsid w:val="000C2BE8"/>
    <w:rsid w:val="000E0E13"/>
    <w:rsid w:val="000F3934"/>
    <w:rsid w:val="000F6E1B"/>
    <w:rsid w:val="00110B14"/>
    <w:rsid w:val="00136696"/>
    <w:rsid w:val="00136B71"/>
    <w:rsid w:val="00175E8C"/>
    <w:rsid w:val="001B76AC"/>
    <w:rsid w:val="001C4133"/>
    <w:rsid w:val="001F7DCF"/>
    <w:rsid w:val="00202A20"/>
    <w:rsid w:val="002719AF"/>
    <w:rsid w:val="00276ED9"/>
    <w:rsid w:val="00285D29"/>
    <w:rsid w:val="002C2F3C"/>
    <w:rsid w:val="002D0AD6"/>
    <w:rsid w:val="002F70C6"/>
    <w:rsid w:val="00335CDC"/>
    <w:rsid w:val="0035172D"/>
    <w:rsid w:val="00373E28"/>
    <w:rsid w:val="00377868"/>
    <w:rsid w:val="00377F41"/>
    <w:rsid w:val="003A5B81"/>
    <w:rsid w:val="003D5DC7"/>
    <w:rsid w:val="00421531"/>
    <w:rsid w:val="004509FD"/>
    <w:rsid w:val="0045395C"/>
    <w:rsid w:val="00482473"/>
    <w:rsid w:val="00497561"/>
    <w:rsid w:val="00556D20"/>
    <w:rsid w:val="005641A8"/>
    <w:rsid w:val="005C10A6"/>
    <w:rsid w:val="005C4343"/>
    <w:rsid w:val="005F2F22"/>
    <w:rsid w:val="006313B8"/>
    <w:rsid w:val="00696546"/>
    <w:rsid w:val="006B67D1"/>
    <w:rsid w:val="006E561C"/>
    <w:rsid w:val="006F6EEA"/>
    <w:rsid w:val="00740156"/>
    <w:rsid w:val="00794579"/>
    <w:rsid w:val="007A478F"/>
    <w:rsid w:val="007B4D05"/>
    <w:rsid w:val="007E5958"/>
    <w:rsid w:val="007F5328"/>
    <w:rsid w:val="00821587"/>
    <w:rsid w:val="00832413"/>
    <w:rsid w:val="00860141"/>
    <w:rsid w:val="00863A73"/>
    <w:rsid w:val="00872B4C"/>
    <w:rsid w:val="00892A54"/>
    <w:rsid w:val="00945374"/>
    <w:rsid w:val="00962B0C"/>
    <w:rsid w:val="0098562B"/>
    <w:rsid w:val="009A64B0"/>
    <w:rsid w:val="00A3093F"/>
    <w:rsid w:val="00A449A4"/>
    <w:rsid w:val="00A56B0B"/>
    <w:rsid w:val="00A751B1"/>
    <w:rsid w:val="00A91558"/>
    <w:rsid w:val="00A9275B"/>
    <w:rsid w:val="00AB5E1A"/>
    <w:rsid w:val="00AC6A66"/>
    <w:rsid w:val="00AF5FEE"/>
    <w:rsid w:val="00B5138C"/>
    <w:rsid w:val="00B61105"/>
    <w:rsid w:val="00BB3F76"/>
    <w:rsid w:val="00C14E77"/>
    <w:rsid w:val="00C3473B"/>
    <w:rsid w:val="00C878BC"/>
    <w:rsid w:val="00C9134C"/>
    <w:rsid w:val="00CB2926"/>
    <w:rsid w:val="00CB73DE"/>
    <w:rsid w:val="00CD3591"/>
    <w:rsid w:val="00CE2A77"/>
    <w:rsid w:val="00CF1ED2"/>
    <w:rsid w:val="00D36583"/>
    <w:rsid w:val="00D373E1"/>
    <w:rsid w:val="00D87A79"/>
    <w:rsid w:val="00DB2EE1"/>
    <w:rsid w:val="00DE5D32"/>
    <w:rsid w:val="00DF19E1"/>
    <w:rsid w:val="00E72B26"/>
    <w:rsid w:val="00E93E4C"/>
    <w:rsid w:val="00F15A4D"/>
    <w:rsid w:val="00F35394"/>
    <w:rsid w:val="00F67AD2"/>
    <w:rsid w:val="00F81A43"/>
    <w:rsid w:val="00FF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59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tne">
    <w:name w:val="platne"/>
    <w:basedOn w:val="DefaultParagraphFont"/>
    <w:uiPriority w:val="99"/>
    <w:rsid w:val="00CD3591"/>
    <w:rPr>
      <w:rFonts w:cs="Times New Roman"/>
    </w:rPr>
  </w:style>
  <w:style w:type="paragraph" w:customStyle="1" w:styleId="Styl15bTunernzarovnnnastedPed40bdkov">
    <w:name w:val="Styl 15 b. Tučné Černá zarovnání na střed Před:  40 b. Řádkov..."/>
    <w:basedOn w:val="Normal"/>
    <w:uiPriority w:val="99"/>
    <w:rsid w:val="00CD3591"/>
    <w:pPr>
      <w:spacing w:before="480" w:line="360" w:lineRule="atLeast"/>
      <w:jc w:val="center"/>
    </w:pPr>
    <w:rPr>
      <w:b/>
      <w:bCs/>
      <w:color w:val="000000"/>
      <w:sz w:val="30"/>
      <w:szCs w:val="20"/>
    </w:rPr>
  </w:style>
  <w:style w:type="paragraph" w:customStyle="1" w:styleId="Styl15bTunernzarovnnnastedVlevo0cmPedsa">
    <w:name w:val="Styl 15 b. Tučné Černá zarovnání na střed Vlevo:  0 cm Předsa..."/>
    <w:basedOn w:val="Normal"/>
    <w:uiPriority w:val="99"/>
    <w:rsid w:val="00CD3591"/>
    <w:pPr>
      <w:spacing w:before="480" w:line="360" w:lineRule="atLeast"/>
      <w:ind w:left="425" w:hanging="425"/>
      <w:jc w:val="center"/>
    </w:pPr>
    <w:rPr>
      <w:b/>
      <w:bCs/>
      <w:color w:val="000000"/>
      <w:sz w:val="30"/>
      <w:szCs w:val="20"/>
    </w:rPr>
  </w:style>
  <w:style w:type="paragraph" w:styleId="ListParagraph">
    <w:name w:val="List Paragraph"/>
    <w:basedOn w:val="Normal"/>
    <w:uiPriority w:val="99"/>
    <w:qFormat/>
    <w:rsid w:val="00E72B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86014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B76AC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86014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B76AC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A9155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915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832413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915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3241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A915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32413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21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37</TotalTime>
  <Pages>1</Pages>
  <Words>174</Words>
  <Characters>1028</Characters>
  <Application>Microsoft Office Outlook</Application>
  <DocSecurity>0</DocSecurity>
  <Lines>0</Lines>
  <Paragraphs>0</Paragraphs>
  <ScaleCrop>false</ScaleCrop>
  <Company>E-invent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Lucia</dc:creator>
  <cp:keywords/>
  <dc:description/>
  <cp:lastModifiedBy>1.LF.UK</cp:lastModifiedBy>
  <cp:revision>8</cp:revision>
  <cp:lastPrinted>2010-09-10T11:12:00Z</cp:lastPrinted>
  <dcterms:created xsi:type="dcterms:W3CDTF">2010-12-07T20:14:00Z</dcterms:created>
  <dcterms:modified xsi:type="dcterms:W3CDTF">2010-12-07T21:07:00Z</dcterms:modified>
</cp:coreProperties>
</file>