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BA42"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58C743FA" w14:textId="77777777" w:rsidR="002B5C49" w:rsidRDefault="00F5111D"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385F5612" w14:textId="77777777" w:rsidTr="006D72E3">
        <w:trPr>
          <w:trHeight w:val="1807"/>
          <w:jc w:val="center"/>
        </w:trPr>
        <w:tc>
          <w:tcPr>
            <w:tcW w:w="3648" w:type="dxa"/>
            <w:shd w:val="clear" w:color="auto" w:fill="EAF1DD" w:themeFill="accent3" w:themeFillTint="33"/>
            <w:vAlign w:val="center"/>
          </w:tcPr>
          <w:p w14:paraId="6F87AB07"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42B92A3F"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549692B8"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2F8782E6"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7CB5742A"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58365B74"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3C75BDB7" w14:textId="77777777"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3728053A" w14:textId="77777777" w:rsidTr="00AF611B">
        <w:trPr>
          <w:trHeight w:val="318"/>
          <w:jc w:val="center"/>
        </w:trPr>
        <w:tc>
          <w:tcPr>
            <w:tcW w:w="3632" w:type="dxa"/>
            <w:shd w:val="clear" w:color="auto" w:fill="EEECE1" w:themeFill="background2"/>
            <w:vAlign w:val="center"/>
          </w:tcPr>
          <w:p w14:paraId="0BFBF2C5"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5B9D2883" w14:textId="77777777" w:rsidR="00447364" w:rsidRPr="00EA0E7E" w:rsidRDefault="00447364" w:rsidP="002D59D2">
            <w:pPr>
              <w:ind w:right="-96"/>
              <w:rPr>
                <w:rFonts w:cstheme="minorHAnsi"/>
                <w:szCs w:val="21"/>
              </w:rPr>
            </w:pPr>
          </w:p>
        </w:tc>
      </w:tr>
      <w:tr w:rsidR="00AF611B" w:rsidRPr="00EA0E7E" w14:paraId="7774C19D" w14:textId="77777777" w:rsidTr="00AF611B">
        <w:trPr>
          <w:trHeight w:val="353"/>
          <w:jc w:val="center"/>
        </w:trPr>
        <w:tc>
          <w:tcPr>
            <w:tcW w:w="3632" w:type="dxa"/>
            <w:shd w:val="clear" w:color="auto" w:fill="EEECE1" w:themeFill="background2"/>
            <w:vAlign w:val="center"/>
          </w:tcPr>
          <w:p w14:paraId="155D6188"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3A73619E" w14:textId="77777777" w:rsidR="00AF611B" w:rsidRPr="00EA0E7E" w:rsidRDefault="00AF611B" w:rsidP="002D59D2">
            <w:pPr>
              <w:ind w:right="-96"/>
              <w:rPr>
                <w:rFonts w:cstheme="minorHAnsi"/>
                <w:szCs w:val="21"/>
              </w:rPr>
            </w:pPr>
          </w:p>
        </w:tc>
      </w:tr>
      <w:tr w:rsidR="00447364" w:rsidRPr="00EA0E7E" w14:paraId="0B9FA192" w14:textId="77777777" w:rsidTr="00C73B37">
        <w:trPr>
          <w:trHeight w:val="363"/>
          <w:jc w:val="center"/>
        </w:trPr>
        <w:tc>
          <w:tcPr>
            <w:tcW w:w="3632" w:type="dxa"/>
            <w:shd w:val="clear" w:color="auto" w:fill="EEECE1" w:themeFill="background2"/>
            <w:vAlign w:val="center"/>
          </w:tcPr>
          <w:p w14:paraId="55348E5C"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5C462FAB" w14:textId="77777777" w:rsidR="00447364" w:rsidRPr="00EA0E7E" w:rsidRDefault="00447364" w:rsidP="002D59D2">
            <w:pPr>
              <w:ind w:right="-96"/>
              <w:rPr>
                <w:rFonts w:cstheme="minorHAnsi"/>
                <w:szCs w:val="21"/>
              </w:rPr>
            </w:pPr>
          </w:p>
        </w:tc>
      </w:tr>
      <w:tr w:rsidR="00447364" w:rsidRPr="00EA0E7E" w14:paraId="7827542A" w14:textId="77777777" w:rsidTr="00C73B37">
        <w:trPr>
          <w:trHeight w:val="363"/>
          <w:jc w:val="center"/>
        </w:trPr>
        <w:tc>
          <w:tcPr>
            <w:tcW w:w="3632" w:type="dxa"/>
            <w:tcBorders>
              <w:bottom w:val="single" w:sz="4" w:space="0" w:color="auto"/>
            </w:tcBorders>
            <w:shd w:val="clear" w:color="auto" w:fill="EEECE1" w:themeFill="background2"/>
            <w:vAlign w:val="center"/>
          </w:tcPr>
          <w:p w14:paraId="0606077A" w14:textId="77777777"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305997F5" w14:textId="77777777" w:rsidR="00447364" w:rsidRPr="00C4689A" w:rsidRDefault="00447364" w:rsidP="002D59D2">
            <w:pPr>
              <w:ind w:right="-96"/>
              <w:rPr>
                <w:rFonts w:cstheme="minorHAnsi"/>
                <w:szCs w:val="21"/>
              </w:rPr>
            </w:pPr>
          </w:p>
        </w:tc>
      </w:tr>
      <w:tr w:rsidR="00E16615" w:rsidRPr="00EA0E7E" w14:paraId="6C0DD67C"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7D4B803"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6A3FC2B" w14:textId="77777777" w:rsidR="00E16615" w:rsidRPr="00EA0E7E" w:rsidRDefault="00E16615" w:rsidP="002D59D2">
            <w:pPr>
              <w:ind w:right="-96"/>
              <w:rPr>
                <w:rFonts w:cstheme="minorHAnsi"/>
                <w:szCs w:val="21"/>
              </w:rPr>
            </w:pPr>
          </w:p>
        </w:tc>
      </w:tr>
      <w:tr w:rsidR="00E16615" w:rsidRPr="00EA0E7E" w14:paraId="362B6E24"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9EA3D38"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5A3B7604" w14:textId="77777777" w:rsidR="00E16615" w:rsidRPr="00EA0E7E" w:rsidRDefault="00E16615" w:rsidP="002D59D2">
            <w:pPr>
              <w:ind w:right="-96"/>
              <w:rPr>
                <w:rFonts w:cstheme="minorHAnsi"/>
                <w:szCs w:val="21"/>
              </w:rPr>
            </w:pPr>
          </w:p>
        </w:tc>
      </w:tr>
    </w:tbl>
    <w:p w14:paraId="3B2D2A21" w14:textId="77777777"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4246E409" w14:textId="77777777" w:rsidTr="00894925">
        <w:trPr>
          <w:trHeight w:val="907"/>
          <w:jc w:val="center"/>
        </w:trPr>
        <w:tc>
          <w:tcPr>
            <w:tcW w:w="5000" w:type="pct"/>
            <w:shd w:val="clear" w:color="auto" w:fill="FDE9D9" w:themeFill="accent6" w:themeFillTint="33"/>
            <w:vAlign w:val="center"/>
          </w:tcPr>
          <w:p w14:paraId="4EB5FFAA" w14:textId="77777777" w:rsidR="00511CB6" w:rsidRDefault="00471BD4" w:rsidP="00471BD4">
            <w:pPr>
              <w:rPr>
                <w:b/>
                <w:bCs/>
                <w:color w:val="000000" w:themeColor="text1"/>
              </w:rPr>
            </w:pPr>
            <w:r>
              <w:rPr>
                <w:rFonts w:cstheme="minorHAnsi"/>
                <w:b/>
                <w:szCs w:val="21"/>
              </w:rPr>
              <w:t>Služební místo</w:t>
            </w:r>
            <w:r w:rsidR="00E804FA">
              <w:rPr>
                <w:rFonts w:cstheme="minorHAnsi"/>
                <w:b/>
                <w:szCs w:val="21"/>
              </w:rPr>
              <w:t xml:space="preserve"> </w:t>
            </w:r>
            <w:r w:rsidR="00511CB6" w:rsidRPr="007B7FC0">
              <w:rPr>
                <w:b/>
                <w:bCs/>
                <w:color w:val="000000" w:themeColor="text1"/>
              </w:rPr>
              <w:t>Analytik</w:t>
            </w:r>
            <w:r w:rsidR="00511CB6">
              <w:rPr>
                <w:b/>
                <w:bCs/>
                <w:color w:val="000000" w:themeColor="text1"/>
              </w:rPr>
              <w:t>*Analytička</w:t>
            </w:r>
            <w:r w:rsidR="00511CB6" w:rsidRPr="007B7FC0">
              <w:rPr>
                <w:b/>
                <w:bCs/>
                <w:color w:val="000000" w:themeColor="text1"/>
              </w:rPr>
              <w:t xml:space="preserve"> studentské migrace, primární kontakt sítě ENIC/NARIC</w:t>
            </w:r>
          </w:p>
          <w:p w14:paraId="371E0822" w14:textId="77777777" w:rsidR="002D1A05" w:rsidRPr="00511CB6"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511CB6" w:rsidRPr="00511CB6">
              <w:rPr>
                <w:b/>
                <w:bCs/>
                <w:color w:val="000000" w:themeColor="text1"/>
              </w:rPr>
              <w:t>rozvoje a podpory vysokého školství</w:t>
            </w:r>
          </w:p>
          <w:p w14:paraId="162ABEFF" w14:textId="77777777" w:rsidR="007339AA" w:rsidRDefault="00572C22" w:rsidP="00471BD4">
            <w:pPr>
              <w:rPr>
                <w:rFonts w:cstheme="minorHAnsi"/>
                <w:b/>
                <w:bCs/>
                <w:szCs w:val="21"/>
              </w:rPr>
            </w:pPr>
            <w:r w:rsidRPr="00EA0E7E">
              <w:rPr>
                <w:rFonts w:cstheme="minorHAnsi"/>
                <w:b/>
                <w:bCs/>
                <w:szCs w:val="21"/>
              </w:rPr>
              <w:t>v</w:t>
            </w:r>
            <w:r w:rsidR="00511CB6">
              <w:rPr>
                <w:rFonts w:cstheme="minorHAnsi"/>
                <w:b/>
                <w:bCs/>
                <w:szCs w:val="21"/>
              </w:rPr>
              <w:t xml:space="preserve"> odboru </w:t>
            </w:r>
            <w:r w:rsidR="00511CB6" w:rsidRPr="007339AA">
              <w:rPr>
                <w:rFonts w:cstheme="minorHAnsi"/>
                <w:b/>
                <w:bCs/>
                <w:szCs w:val="21"/>
              </w:rPr>
              <w:t>vysokých</w:t>
            </w:r>
            <w:r w:rsidR="00511CB6" w:rsidRPr="00511CB6">
              <w:rPr>
                <w:rFonts w:cstheme="minorHAnsi"/>
                <w:b/>
                <w:bCs/>
                <w:szCs w:val="21"/>
              </w:rPr>
              <w:t xml:space="preserve"> škol</w:t>
            </w:r>
          </w:p>
          <w:p w14:paraId="00EDEA6C" w14:textId="77777777"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7339AA">
              <w:rPr>
                <w:rFonts w:cstheme="minorHAnsi"/>
                <w:b/>
                <w:bCs/>
                <w:szCs w:val="21"/>
              </w:rPr>
              <w:t xml:space="preserve"> MSMT-VYB-</w:t>
            </w:r>
            <w:r w:rsidR="00511CB6">
              <w:rPr>
                <w:rFonts w:cstheme="minorHAnsi"/>
                <w:b/>
                <w:bCs/>
                <w:szCs w:val="21"/>
              </w:rPr>
              <w:t>102</w:t>
            </w:r>
            <w:r w:rsidR="007339AA">
              <w:rPr>
                <w:rFonts w:cstheme="minorHAnsi"/>
                <w:b/>
                <w:bCs/>
                <w:szCs w:val="21"/>
              </w:rPr>
              <w:t>/2026-3</w:t>
            </w:r>
          </w:p>
        </w:tc>
      </w:tr>
    </w:tbl>
    <w:p w14:paraId="34A70CF5" w14:textId="77777777"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7248DD8A" w14:textId="77777777" w:rsidTr="00303DB0">
        <w:trPr>
          <w:trHeight w:val="395"/>
        </w:trPr>
        <w:tc>
          <w:tcPr>
            <w:tcW w:w="9072" w:type="dxa"/>
            <w:shd w:val="clear" w:color="auto" w:fill="E5B8B7" w:themeFill="accent2" w:themeFillTint="66"/>
          </w:tcPr>
          <w:bookmarkStart w:id="1" w:name="_Hlk177050584"/>
          <w:p w14:paraId="07A8D039" w14:textId="77777777" w:rsidR="00471A2A" w:rsidRPr="00471A2A" w:rsidRDefault="00F5111D"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067F83B" w14:textId="77777777" w:rsidR="002A55D4" w:rsidRDefault="002A55D4" w:rsidP="00224802">
      <w:pPr>
        <w:tabs>
          <w:tab w:val="left" w:pos="5260"/>
          <w:tab w:val="left" w:pos="5660"/>
          <w:tab w:val="left" w:pos="5820"/>
        </w:tabs>
        <w:rPr>
          <w:b/>
          <w:bCs/>
        </w:rPr>
      </w:pPr>
    </w:p>
    <w:p w14:paraId="5FAAEE6F" w14:textId="77777777" w:rsidR="00471A2A" w:rsidRDefault="008D61F2" w:rsidP="00224802">
      <w:pPr>
        <w:tabs>
          <w:tab w:val="left" w:pos="5260"/>
          <w:tab w:val="left" w:pos="5660"/>
          <w:tab w:val="left" w:pos="5820"/>
        </w:tabs>
        <w:rPr>
          <w:b/>
          <w:bCs/>
        </w:rPr>
      </w:pPr>
      <w:r>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B2F4C7A" w14:textId="77777777" w:rsidTr="00303DB0">
        <w:trPr>
          <w:trHeight w:val="489"/>
        </w:trPr>
        <w:tc>
          <w:tcPr>
            <w:tcW w:w="9102" w:type="dxa"/>
            <w:shd w:val="clear" w:color="auto" w:fill="E5B8B7" w:themeFill="accent2" w:themeFillTint="66"/>
          </w:tcPr>
          <w:bookmarkStart w:id="2" w:name="_Hlk177050553"/>
          <w:p w14:paraId="3B8A1408" w14:textId="77777777" w:rsidR="00471A2A" w:rsidRPr="00471A2A" w:rsidRDefault="00F5111D"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2095A86F" w14:textId="77777777" w:rsidR="002A55D4" w:rsidRDefault="002A55D4" w:rsidP="000A3F9C">
      <w:pPr>
        <w:tabs>
          <w:tab w:val="left" w:pos="5260"/>
          <w:tab w:val="left" w:pos="5660"/>
          <w:tab w:val="left" w:pos="5820"/>
        </w:tabs>
        <w:rPr>
          <w:b/>
          <w:bCs/>
        </w:rPr>
      </w:pPr>
      <w:bookmarkStart w:id="3" w:name="_Hlk174875175"/>
      <w:bookmarkEnd w:id="2"/>
    </w:p>
    <w:p w14:paraId="286B6213" w14:textId="77777777"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68A1082" w14:textId="77777777" w:rsidTr="00244384">
        <w:tc>
          <w:tcPr>
            <w:tcW w:w="9072" w:type="dxa"/>
          </w:tcPr>
          <w:p w14:paraId="3A9E2BC6" w14:textId="77777777" w:rsidR="00933D59" w:rsidRDefault="00933D59" w:rsidP="00933D59">
            <w:pPr>
              <w:rPr>
                <w:color w:val="000000" w:themeColor="text1"/>
              </w:rPr>
            </w:pPr>
          </w:p>
          <w:p w14:paraId="61021F99" w14:textId="77777777" w:rsidR="00933D59" w:rsidRDefault="00F5111D" w:rsidP="005C57F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2983142A" w14:textId="77777777" w:rsidR="005C57FB" w:rsidRDefault="005C57FB" w:rsidP="005C57FB">
            <w:pPr>
              <w:ind w:left="341" w:hanging="425"/>
              <w:rPr>
                <w:color w:val="000000" w:themeColor="text1"/>
              </w:rPr>
            </w:pPr>
          </w:p>
          <w:p w14:paraId="24A95219" w14:textId="77777777" w:rsidR="00844EC7" w:rsidRDefault="00F5111D"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511CB6">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EBF3D76" w14:textId="77777777" w:rsidR="00844EC7" w:rsidRDefault="00844EC7" w:rsidP="00844EC7">
            <w:pPr>
              <w:rPr>
                <w:color w:val="000000" w:themeColor="text1"/>
              </w:rPr>
            </w:pPr>
          </w:p>
          <w:p w14:paraId="59A58A11" w14:textId="77777777" w:rsidR="00844EC7" w:rsidRDefault="00844EC7" w:rsidP="00844EC7">
            <w:pPr>
              <w:rPr>
                <w:color w:val="000000" w:themeColor="text1"/>
              </w:rPr>
            </w:pPr>
            <w:r>
              <w:rPr>
                <w:color w:val="000000" w:themeColor="text1"/>
              </w:rPr>
              <w:t>V návaznosti na povinnost splnění předpokladů dále prohlašuji, že</w:t>
            </w:r>
          </w:p>
          <w:p w14:paraId="3EAEA2D7" w14:textId="77777777" w:rsidR="00C36C5B" w:rsidRDefault="00C36C5B" w:rsidP="00844EC7">
            <w:pPr>
              <w:jc w:val="left"/>
              <w:rPr>
                <w:color w:val="000000" w:themeColor="text1"/>
              </w:rPr>
            </w:pPr>
          </w:p>
          <w:p w14:paraId="4CA9E4D3" w14:textId="77777777" w:rsidR="00844EC7" w:rsidRDefault="00F5111D"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2CBC60E0" w14:textId="77777777" w:rsidR="00844EC7" w:rsidRDefault="00844EC7" w:rsidP="00844EC7">
            <w:pPr>
              <w:jc w:val="left"/>
              <w:rPr>
                <w:color w:val="000000" w:themeColor="text1"/>
              </w:rPr>
            </w:pPr>
          </w:p>
          <w:p w14:paraId="51DD2C45" w14:textId="77777777" w:rsidR="00844EC7" w:rsidRDefault="00F5111D"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2CF82411" w14:textId="77777777" w:rsidR="00844EC7" w:rsidRPr="00BF6FDA" w:rsidRDefault="00844EC7" w:rsidP="00844EC7">
            <w:pPr>
              <w:ind w:left="284" w:hanging="284"/>
              <w:jc w:val="left"/>
              <w:rPr>
                <w:color w:val="000000" w:themeColor="text1"/>
              </w:rPr>
            </w:pPr>
          </w:p>
          <w:p w14:paraId="468C6137" w14:textId="77777777" w:rsidR="00844EC7" w:rsidRDefault="00F5111D"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127A47EF"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78266434" w14:textId="77777777"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73DF0A8F"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4EA510E6" w14:textId="77777777"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2D86389F" w14:textId="77777777" w:rsidR="00933D59" w:rsidRDefault="00933D59" w:rsidP="00933D59">
            <w:pPr>
              <w:rPr>
                <w:color w:val="000000" w:themeColor="text1"/>
              </w:rPr>
            </w:pPr>
          </w:p>
          <w:p w14:paraId="11370947" w14:textId="77777777" w:rsidR="00271F8B" w:rsidRPr="00E804FA" w:rsidRDefault="00F5111D" w:rsidP="00C36C5B">
            <w:pPr>
              <w:ind w:left="341" w:hanging="341"/>
              <w:rPr>
                <w:bCs/>
                <w:color w:val="000000" w:themeColor="text1"/>
              </w:rPr>
            </w:pPr>
            <w:sdt>
              <w:sdtPr>
                <w:rPr>
                  <w:bCs/>
                  <w:color w:val="000000" w:themeColor="text1"/>
                </w:rPr>
                <w:id w:val="1380205698"/>
                <w14:checkbox>
                  <w14:checked w14:val="0"/>
                  <w14:checkedState w14:val="2612" w14:font="MS Gothic"/>
                  <w14:uncheckedState w14:val="2610" w14:font="MS Gothic"/>
                </w14:checkbox>
              </w:sdtPr>
              <w:sdtEndPr/>
              <w:sdtContent>
                <w:r w:rsidR="00C36C5B" w:rsidRPr="00E804FA">
                  <w:rPr>
                    <w:rFonts w:ascii="MS Gothic" w:eastAsia="MS Gothic" w:hAnsi="MS Gothic" w:hint="eastAsia"/>
                    <w:bCs/>
                    <w:color w:val="000000" w:themeColor="text1"/>
                  </w:rPr>
                  <w:t>☐</w:t>
                </w:r>
              </w:sdtContent>
            </w:sdt>
            <w:r w:rsidR="00C36C5B" w:rsidRPr="00E804FA">
              <w:rPr>
                <w:bCs/>
                <w:color w:val="000000" w:themeColor="text1"/>
              </w:rPr>
              <w:t xml:space="preserve">  </w:t>
            </w:r>
            <w:r w:rsidR="00271F8B" w:rsidRPr="00E804FA">
              <w:rPr>
                <w:bCs/>
                <w:color w:val="000000" w:themeColor="text1"/>
              </w:rPr>
              <w:t xml:space="preserve">Pro účely výběrového řízení v návaznosti na povinnost doložit splnění požadavku znalosti </w:t>
            </w:r>
            <w:r w:rsidR="00E804FA" w:rsidRPr="00E804FA">
              <w:rPr>
                <w:bCs/>
                <w:color w:val="000000" w:themeColor="text1"/>
              </w:rPr>
              <w:t>anglického</w:t>
            </w:r>
            <w:r w:rsidR="00271F8B" w:rsidRPr="00E804FA">
              <w:rPr>
                <w:bCs/>
                <w:color w:val="000000" w:themeColor="text1"/>
              </w:rPr>
              <w:t xml:space="preserve"> jazyka na úrovni </w:t>
            </w:r>
            <w:r w:rsidR="00511CB6">
              <w:rPr>
                <w:bCs/>
                <w:color w:val="000000" w:themeColor="text1"/>
              </w:rPr>
              <w:t>B</w:t>
            </w:r>
            <w:r w:rsidR="00271F8B" w:rsidRPr="00E804FA">
              <w:rPr>
                <w:bCs/>
                <w:color w:val="000000" w:themeColor="text1"/>
              </w:rPr>
              <w:t>2 podle Společného evropského referenčního rámce pro jazyky prohlašuji, že tento požadavek splňuji.</w:t>
            </w:r>
          </w:p>
          <w:p w14:paraId="076B9049" w14:textId="77777777" w:rsidR="00933D59" w:rsidRDefault="00933D59" w:rsidP="00933D59">
            <w:pPr>
              <w:ind w:left="318" w:hanging="318"/>
              <w:rPr>
                <w:color w:val="000000" w:themeColor="text1"/>
              </w:rPr>
            </w:pPr>
          </w:p>
          <w:p w14:paraId="448AE96E" w14:textId="77777777"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E804FA">
              <w:rPr>
                <w:b/>
                <w:bCs/>
                <w:color w:val="000000" w:themeColor="text1"/>
              </w:rPr>
              <w:t xml:space="preserve"> a </w:t>
            </w:r>
            <w:r w:rsidRPr="00612ED9">
              <w:rPr>
                <w:b/>
                <w:bCs/>
                <w:color w:val="000000" w:themeColor="text1"/>
              </w:rPr>
              <w:t>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202A018C" w14:textId="77777777" w:rsidR="00844EC7" w:rsidRDefault="00844EC7" w:rsidP="000A3F9C">
            <w:pPr>
              <w:tabs>
                <w:tab w:val="left" w:pos="5260"/>
                <w:tab w:val="left" w:pos="5660"/>
                <w:tab w:val="left" w:pos="5820"/>
              </w:tabs>
              <w:rPr>
                <w:b/>
                <w:bCs/>
              </w:rPr>
            </w:pPr>
          </w:p>
        </w:tc>
      </w:tr>
    </w:tbl>
    <w:p w14:paraId="79A80AFD" w14:textId="77777777" w:rsidR="00E804FA" w:rsidRDefault="00E804FA" w:rsidP="00784C56">
      <w:pPr>
        <w:tabs>
          <w:tab w:val="left" w:pos="486"/>
        </w:tabs>
        <w:rPr>
          <w:b/>
          <w:bCs/>
        </w:rPr>
      </w:pPr>
      <w:bookmarkStart w:id="4" w:name="_Hlk174875487"/>
      <w:bookmarkEnd w:id="3"/>
    </w:p>
    <w:p w14:paraId="3EBA7BDA" w14:textId="77777777" w:rsidR="00881A83" w:rsidRDefault="00881A83" w:rsidP="00784C56">
      <w:pPr>
        <w:tabs>
          <w:tab w:val="left" w:pos="486"/>
        </w:tabs>
        <w:rPr>
          <w:b/>
          <w:bCs/>
        </w:rPr>
      </w:pPr>
      <w:r w:rsidRPr="00881A83">
        <w:rPr>
          <w:b/>
          <w:bCs/>
        </w:rPr>
        <w:t>Seznam příloh žádosti</w:t>
      </w:r>
    </w:p>
    <w:p w14:paraId="132E426C" w14:textId="77777777"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lastRenderedPageBreak/>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70B6F61C" w14:textId="77777777"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360C77F3" w14:textId="77777777" w:rsidR="00881A83"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17626EC9" w14:textId="77777777" w:rsidR="00852317" w:rsidRPr="00E804FA" w:rsidRDefault="00881A83" w:rsidP="00D423B2">
      <w:pPr>
        <w:pBdr>
          <w:top w:val="single" w:sz="4" w:space="1" w:color="auto"/>
          <w:left w:val="single" w:sz="4" w:space="23" w:color="auto"/>
          <w:bottom w:val="single" w:sz="4" w:space="1" w:color="auto"/>
          <w:right w:val="single" w:sz="4" w:space="0" w:color="auto"/>
        </w:pBdr>
        <w:ind w:left="567"/>
        <w:rPr>
          <w:b/>
          <w:bCs/>
          <w:color w:val="000000" w:themeColor="text1"/>
          <w:u w:val="single"/>
        </w:rPr>
      </w:pPr>
      <w:r w:rsidRPr="00E804FA">
        <w:rPr>
          <w:b/>
          <w:bCs/>
          <w:color w:val="000000" w:themeColor="text1"/>
          <w:u w:val="single"/>
        </w:rPr>
        <w:t xml:space="preserve">Přílohy prokazující splnění požadavků stanovených služebním předpisem podle § 25 odst. </w:t>
      </w:r>
      <w:r w:rsidR="009B58E2" w:rsidRPr="00E804FA">
        <w:rPr>
          <w:b/>
          <w:bCs/>
          <w:color w:val="000000" w:themeColor="text1"/>
          <w:u w:val="single"/>
        </w:rPr>
        <w:t>3</w:t>
      </w:r>
      <w:r w:rsidRPr="00E804FA">
        <w:rPr>
          <w:b/>
          <w:bCs/>
          <w:color w:val="000000" w:themeColor="text1"/>
          <w:u w:val="single"/>
        </w:rPr>
        <w:t xml:space="preserve"> zákona o státní službě</w:t>
      </w:r>
    </w:p>
    <w:p w14:paraId="3640CFC4" w14:textId="77777777" w:rsidR="00852317" w:rsidRPr="00E804FA"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rPr>
      </w:pPr>
      <w:r w:rsidRPr="00E804FA">
        <w:rPr>
          <w:color w:val="000000" w:themeColor="text1"/>
        </w:rPr>
        <w:t>Originál nebo úředně ověřená kopie vysvědčení/osvědčení nebo jiného dokladu prokazujícího úroveň znalosti cizího jazyka podle Společného evropského referenčního rámce pro jazyky</w:t>
      </w:r>
      <w:r w:rsidR="00520438" w:rsidRPr="00E804FA">
        <w:rPr>
          <w:color w:val="000000" w:themeColor="text1"/>
        </w:rPr>
        <w:t xml:space="preserve"> </w:t>
      </w:r>
      <w:r w:rsidRPr="00E804FA">
        <w:rPr>
          <w:color w:val="000000" w:themeColor="text1"/>
        </w:rPr>
        <w:t>(mj.</w:t>
      </w:r>
      <w:r w:rsidR="00520438" w:rsidRPr="00E804FA">
        <w:rPr>
          <w:color w:val="000000" w:themeColor="text1"/>
        </w:rPr>
        <w:t> </w:t>
      </w:r>
      <w:r w:rsidRPr="00E804FA">
        <w:rPr>
          <w:color w:val="000000" w:themeColor="text1"/>
        </w:rPr>
        <w:t>i</w:t>
      </w:r>
      <w:r w:rsidR="00520438" w:rsidRPr="00E804FA">
        <w:rPr>
          <w:color w:val="000000" w:themeColor="text1"/>
        </w:rPr>
        <w:t> </w:t>
      </w:r>
      <w:r w:rsidRPr="00E804FA">
        <w:rPr>
          <w:color w:val="000000" w:themeColor="text1"/>
        </w:rPr>
        <w:t>maturitní vysvědčení nebo příloha VŠ diplomu)</w:t>
      </w:r>
      <w:r w:rsidR="00A1135E" w:rsidRPr="00E804FA">
        <w:rPr>
          <w:rStyle w:val="Znakapoznpodarou"/>
          <w:color w:val="000000" w:themeColor="text1"/>
        </w:rPr>
        <w:footnoteReference w:id="17"/>
      </w:r>
      <w:r w:rsidRPr="00E804FA">
        <w:rPr>
          <w:color w:val="000000" w:themeColor="text1"/>
        </w:rPr>
        <w:t>.</w:t>
      </w:r>
    </w:p>
    <w:p w14:paraId="6F6F5543" w14:textId="77777777" w:rsidR="00852317" w:rsidRDefault="00881A83" w:rsidP="00D423B2">
      <w:pPr>
        <w:pBdr>
          <w:top w:val="single" w:sz="4" w:space="1" w:color="auto"/>
          <w:left w:val="single" w:sz="4" w:space="23"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D26DAFC" w14:textId="77777777"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6ABC1E5" w14:textId="77777777"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5CC11FA1" w14:textId="77777777" w:rsidTr="000D528C">
        <w:tc>
          <w:tcPr>
            <w:tcW w:w="9072" w:type="dxa"/>
          </w:tcPr>
          <w:p w14:paraId="363A71EB" w14:textId="77777777"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8"/>
            </w:r>
            <w:r w:rsidRPr="0030278F">
              <w:rPr>
                <w:b/>
                <w:bCs/>
                <w:color w:val="000000" w:themeColor="text1"/>
              </w:rPr>
              <w:t>:</w:t>
            </w:r>
          </w:p>
          <w:p w14:paraId="7B31046E" w14:textId="77777777" w:rsidR="00892B06" w:rsidRPr="00027A93" w:rsidRDefault="00892B06" w:rsidP="00892B06">
            <w:pPr>
              <w:rPr>
                <w:color w:val="000000" w:themeColor="text1"/>
              </w:rPr>
            </w:pPr>
          </w:p>
          <w:p w14:paraId="2283FBC7" w14:textId="77777777" w:rsidR="00892B06" w:rsidRPr="00027A93" w:rsidRDefault="00892B06" w:rsidP="00892B06">
            <w:pPr>
              <w:rPr>
                <w:color w:val="000000" w:themeColor="text1"/>
              </w:rPr>
            </w:pPr>
          </w:p>
          <w:p w14:paraId="3C5ED909" w14:textId="77777777" w:rsidR="00892B06" w:rsidRPr="00027A93" w:rsidRDefault="00892B06" w:rsidP="00892B06">
            <w:pPr>
              <w:rPr>
                <w:color w:val="000000" w:themeColor="text1"/>
              </w:rPr>
            </w:pPr>
          </w:p>
          <w:p w14:paraId="1DB8FCA6" w14:textId="77777777" w:rsidR="00892B06" w:rsidRDefault="00892B06" w:rsidP="006D72E3">
            <w:pPr>
              <w:rPr>
                <w:sz w:val="16"/>
                <w:szCs w:val="16"/>
              </w:rPr>
            </w:pPr>
          </w:p>
        </w:tc>
      </w:tr>
      <w:bookmarkEnd w:id="4"/>
    </w:tbl>
    <w:p w14:paraId="77E74D95"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02D2DC91" w14:textId="77777777" w:rsidTr="00D423B2">
        <w:tc>
          <w:tcPr>
            <w:tcW w:w="9065" w:type="dxa"/>
          </w:tcPr>
          <w:p w14:paraId="7F98551F" w14:textId="77777777"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9"/>
            </w:r>
          </w:p>
          <w:p w14:paraId="12067A2E" w14:textId="77777777" w:rsidR="00892B06" w:rsidRDefault="00892B06" w:rsidP="006D72E3">
            <w:pPr>
              <w:rPr>
                <w:sz w:val="16"/>
                <w:szCs w:val="16"/>
              </w:rPr>
            </w:pPr>
          </w:p>
          <w:p w14:paraId="1D89EA30" w14:textId="77777777" w:rsidR="00892B06" w:rsidRDefault="00892B06" w:rsidP="006D72E3">
            <w:pPr>
              <w:rPr>
                <w:sz w:val="16"/>
                <w:szCs w:val="16"/>
              </w:rPr>
            </w:pPr>
          </w:p>
          <w:p w14:paraId="4EEA051C" w14:textId="77777777" w:rsidR="00892B06" w:rsidRDefault="00892B06" w:rsidP="006D72E3">
            <w:pPr>
              <w:rPr>
                <w:sz w:val="16"/>
                <w:szCs w:val="16"/>
              </w:rPr>
            </w:pPr>
          </w:p>
        </w:tc>
      </w:tr>
    </w:tbl>
    <w:p w14:paraId="6E644E89" w14:textId="77777777" w:rsidR="00EF34FE" w:rsidRDefault="00EF34FE" w:rsidP="006E34F6">
      <w:pPr>
        <w:rPr>
          <w:b/>
          <w:bCs/>
        </w:rPr>
      </w:pPr>
    </w:p>
    <w:p w14:paraId="1925CFE4" w14:textId="77777777"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EE46869" w14:textId="77777777"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7EE46869" w14:textId="77777777"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6D720C" w14:textId="77777777"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136D720C" w14:textId="77777777"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68278F4" w14:textId="77777777"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368278F4" w14:textId="77777777"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5AA51A72" w14:textId="77777777" w:rsidR="006E34F6" w:rsidRDefault="006E34F6" w:rsidP="006E34F6">
      <w:pPr>
        <w:rPr>
          <w:b/>
          <w:bCs/>
        </w:rPr>
      </w:pPr>
    </w:p>
    <w:p w14:paraId="0AF45F3C" w14:textId="77777777" w:rsidR="00BF2970" w:rsidRPr="00B72345" w:rsidRDefault="00BF2970" w:rsidP="00B72345">
      <w:pPr>
        <w:rPr>
          <w:b/>
          <w:bCs/>
        </w:rPr>
      </w:pPr>
    </w:p>
    <w:p w14:paraId="5BF62FC7" w14:textId="77777777"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1E83418"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0E93BADD"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48D7F9F7" w14:textId="77777777" w:rsidTr="00D423B2">
        <w:tc>
          <w:tcPr>
            <w:tcW w:w="9065" w:type="dxa"/>
            <w:tcBorders>
              <w:top w:val="single" w:sz="4" w:space="0" w:color="auto"/>
              <w:left w:val="single" w:sz="4" w:space="0" w:color="auto"/>
              <w:bottom w:val="single" w:sz="4" w:space="0" w:color="auto"/>
              <w:right w:val="single" w:sz="4" w:space="0" w:color="auto"/>
            </w:tcBorders>
          </w:tcPr>
          <w:p w14:paraId="54747465" w14:textId="77777777" w:rsidR="00B72345" w:rsidRPr="005853CC" w:rsidRDefault="00B72345" w:rsidP="00B72345">
            <w:pPr>
              <w:rPr>
                <w:b/>
                <w:bCs/>
              </w:rPr>
            </w:pPr>
            <w:r w:rsidRPr="005853CC">
              <w:rPr>
                <w:b/>
                <w:bCs/>
              </w:rPr>
              <w:t>Poučení pro žadatele:</w:t>
            </w:r>
          </w:p>
          <w:p w14:paraId="12A224CE" w14:textId="77777777"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16AABB4" w14:textId="77777777" w:rsidR="006A3141" w:rsidRPr="00B72345" w:rsidRDefault="006A3141" w:rsidP="00B72345"/>
          <w:p w14:paraId="244A136D" w14:textId="7777777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209D4981" w14:textId="77777777"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D18CC" w14:textId="77777777" w:rsidR="00F5111D" w:rsidRDefault="00F5111D" w:rsidP="00386203">
      <w:pPr>
        <w:spacing w:after="0" w:line="240" w:lineRule="auto"/>
      </w:pPr>
      <w:r>
        <w:separator/>
      </w:r>
    </w:p>
  </w:endnote>
  <w:endnote w:type="continuationSeparator" w:id="0">
    <w:p w14:paraId="6A800CDE" w14:textId="77777777" w:rsidR="00F5111D" w:rsidRDefault="00F5111D"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28002D13"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29CDF44A"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4D6CF" w14:textId="77777777" w:rsidR="00F5111D" w:rsidRDefault="00F5111D" w:rsidP="00386203">
      <w:pPr>
        <w:spacing w:after="0" w:line="240" w:lineRule="auto"/>
      </w:pPr>
      <w:r>
        <w:separator/>
      </w:r>
    </w:p>
  </w:footnote>
  <w:footnote w:type="continuationSeparator" w:id="0">
    <w:p w14:paraId="6F096FF9" w14:textId="77777777" w:rsidR="00F5111D" w:rsidRDefault="00F5111D" w:rsidP="00386203">
      <w:pPr>
        <w:spacing w:after="0" w:line="240" w:lineRule="auto"/>
      </w:pPr>
      <w:r>
        <w:continuationSeparator/>
      </w:r>
    </w:p>
  </w:footnote>
  <w:footnote w:id="1">
    <w:p w14:paraId="2DABD6D9" w14:textId="77777777"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345E0465"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15DB6E10" w14:textId="77777777"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E1A0759" w14:textId="77777777"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6798A943" w14:textId="77777777"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66A25790" w14:textId="77777777"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Zaškrtněte jednotlivě u každého předpokladu a doplňte podle vysvětlivek. Prohlášení o státním občanství</w:t>
      </w:r>
      <w:r w:rsidR="00E804FA">
        <w:rPr>
          <w:rFonts w:cstheme="minorHAnsi"/>
          <w:sz w:val="16"/>
          <w:szCs w:val="16"/>
        </w:rPr>
        <w:t xml:space="preserve"> a</w:t>
      </w:r>
      <w:r w:rsidR="001B3AE9" w:rsidRPr="001B3AE9">
        <w:rPr>
          <w:rFonts w:cstheme="minorHAnsi"/>
          <w:sz w:val="16"/>
          <w:szCs w:val="16"/>
        </w:rPr>
        <w:t xml:space="preserve">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E804FA">
        <w:rPr>
          <w:rFonts w:cstheme="minorHAnsi"/>
          <w:sz w:val="16"/>
          <w:szCs w:val="16"/>
        </w:rPr>
        <w:t>dvě</w:t>
      </w:r>
      <w:r w:rsidR="001B3AE9" w:rsidRPr="00D319FC">
        <w:rPr>
          <w:rFonts w:cstheme="minorHAnsi"/>
          <w:color w:val="FF0000"/>
          <w:sz w:val="16"/>
          <w:szCs w:val="16"/>
        </w:rPr>
        <w:t xml:space="preserve"> </w:t>
      </w:r>
      <w:r w:rsidR="001B3AE9" w:rsidRPr="001B3AE9">
        <w:rPr>
          <w:rFonts w:cstheme="minorHAnsi"/>
          <w:sz w:val="16"/>
          <w:szCs w:val="16"/>
        </w:rPr>
        <w:t xml:space="preserve">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7D06228C" w14:textId="77777777"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F6862FF" w14:textId="77777777"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12AAC082" w14:textId="77777777"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3BA7F60C" w14:textId="77777777"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3596F464" w14:textId="77777777"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7B2A657C" w14:textId="77777777"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w:t>
      </w:r>
      <w:r w:rsidR="00D626FF">
        <w:rPr>
          <w:rFonts w:cstheme="minorHAnsi"/>
          <w:sz w:val="16"/>
          <w:szCs w:val="16"/>
        </w:rPr>
        <w:t>.</w:t>
      </w:r>
    </w:p>
  </w:footnote>
  <w:footnote w:id="13">
    <w:p w14:paraId="248438FD" w14:textId="7777777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F8B0DF5" w14:textId="7777777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14A37E39" w14:textId="77777777"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5F2DFAE4" w14:textId="77777777"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01FEE0C9" w14:textId="77777777" w:rsidR="00A1135E" w:rsidRPr="009248D3" w:rsidRDefault="00A1135E">
      <w:pPr>
        <w:pStyle w:val="Textpoznpodarou"/>
        <w:rPr>
          <w:sz w:val="16"/>
          <w:szCs w:val="16"/>
        </w:rPr>
      </w:pPr>
      <w:r w:rsidRPr="009248D3">
        <w:rPr>
          <w:rStyle w:val="Znakapoznpodarou"/>
          <w:sz w:val="16"/>
          <w:szCs w:val="16"/>
        </w:rPr>
        <w:footnoteRef/>
      </w:r>
      <w:r w:rsidRPr="009248D3">
        <w:rPr>
          <w:sz w:val="16"/>
          <w:szCs w:val="16"/>
        </w:rPr>
        <w:t xml:space="preserve"> </w:t>
      </w:r>
      <w:r w:rsidRPr="009248D3">
        <w:rPr>
          <w:b/>
          <w:bCs/>
          <w:sz w:val="16"/>
          <w:szCs w:val="16"/>
        </w:rPr>
        <w:t>Pokud žádným takovým dokladem</w:t>
      </w:r>
      <w:r w:rsidRPr="009248D3">
        <w:rPr>
          <w:sz w:val="16"/>
          <w:szCs w:val="16"/>
        </w:rPr>
        <w:t xml:space="preserve"> </w:t>
      </w:r>
      <w:r w:rsidRPr="009248D3">
        <w:rPr>
          <w:b/>
          <w:bCs/>
          <w:sz w:val="16"/>
          <w:szCs w:val="16"/>
        </w:rPr>
        <w:t>nedisponujete</w:t>
      </w:r>
      <w:r w:rsidRPr="009248D3">
        <w:rPr>
          <w:sz w:val="16"/>
          <w:szCs w:val="16"/>
        </w:rPr>
        <w:t>, nahraďte jej čestným prohlášením – úroveň vaší jazykové znalosti bude následně před pohovorem ověřena jazykovým auditem</w:t>
      </w:r>
      <w:r w:rsidR="004F7566" w:rsidRPr="009248D3">
        <w:rPr>
          <w:sz w:val="16"/>
          <w:szCs w:val="16"/>
        </w:rPr>
        <w:t xml:space="preserve"> nebo přímo u pohovoru výběrovou komisí.</w:t>
      </w:r>
    </w:p>
  </w:footnote>
  <w:footnote w:id="18">
    <w:p w14:paraId="2A023E56" w14:textId="77777777"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9">
    <w:p w14:paraId="331E2F61" w14:textId="77777777"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A6D21"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C3A"/>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68E"/>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55D4"/>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672A"/>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1CB6"/>
    <w:rsid w:val="005135F1"/>
    <w:rsid w:val="005136B2"/>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A252C"/>
    <w:rsid w:val="005B1C2D"/>
    <w:rsid w:val="005B1CE9"/>
    <w:rsid w:val="005B3330"/>
    <w:rsid w:val="005C2D24"/>
    <w:rsid w:val="005C5136"/>
    <w:rsid w:val="005C56F5"/>
    <w:rsid w:val="005C57FB"/>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9AA"/>
    <w:rsid w:val="00733E81"/>
    <w:rsid w:val="007379E9"/>
    <w:rsid w:val="00743997"/>
    <w:rsid w:val="00744219"/>
    <w:rsid w:val="00746D17"/>
    <w:rsid w:val="0075403A"/>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37C3A"/>
    <w:rsid w:val="00D40548"/>
    <w:rsid w:val="00D423B2"/>
    <w:rsid w:val="00D453EA"/>
    <w:rsid w:val="00D46EC1"/>
    <w:rsid w:val="00D55A8E"/>
    <w:rsid w:val="00D609F6"/>
    <w:rsid w:val="00D61646"/>
    <w:rsid w:val="00D6221C"/>
    <w:rsid w:val="00D626FF"/>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30CC"/>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04FA"/>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11D"/>
    <w:rsid w:val="00F51D66"/>
    <w:rsid w:val="00F5213A"/>
    <w:rsid w:val="00F55111"/>
    <w:rsid w:val="00F57F62"/>
    <w:rsid w:val="00F62120"/>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782F0"/>
  <w15:docId w15:val="{10D8E4D6-2641-4BB3-BCAD-7D57EEBB5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O:\ST\S21_Odd&#283;len&#237;\Osobn&#237;%20slo&#382;ky\Miroslava%20Jahodov&#225;\2_V&#344;_2026\102_2006_294S_13.PT\&#381;&#225;dost%20o%20p&#345;ijet&#237;%20do%20slu&#382;ebn&#237;ho%20pom&#283;ru.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Žádost o přijetí do služebního poměru</Template>
  <TotalTime>1</TotalTime>
  <Pages>4</Pages>
  <Words>807</Words>
  <Characters>4766</Characters>
  <Application>Microsoft Office Word</Application>
  <DocSecurity>0</DocSecurity>
  <Lines>39</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Jahodová Miroslava</dc:creator>
  <cp:keywords/>
  <dc:description/>
  <cp:lastModifiedBy>Jahodová Miroslava</cp:lastModifiedBy>
  <cp:revision>1</cp:revision>
  <cp:lastPrinted>2024-10-15T07:45:00Z</cp:lastPrinted>
  <dcterms:created xsi:type="dcterms:W3CDTF">2026-08-19T13:28:00Z</dcterms:created>
  <dcterms:modified xsi:type="dcterms:W3CDTF">2026-08-19T13:29:00Z</dcterms:modified>
</cp:coreProperties>
</file>